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585FC2" w:rsidRPr="00AE68A8" w14:paraId="6C84FA0C" w14:textId="77777777" w:rsidTr="00585FC2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FC97061" w14:textId="77777777" w:rsidR="00293724" w:rsidRDefault="00293724" w:rsidP="00585FC2"/>
          <w:p w14:paraId="7DE90FB4" w14:textId="77777777" w:rsidR="00293724" w:rsidRPr="00293724" w:rsidRDefault="00885173" w:rsidP="00293724">
            <w:r>
              <w:rPr>
                <w:noProof/>
                <w:lang w:val="en-IN" w:eastAsia="en-IN"/>
              </w:rPr>
              <w:drawing>
                <wp:inline distT="0" distB="0" distL="0" distR="0" wp14:anchorId="33998C8C" wp14:editId="24B1B472">
                  <wp:extent cx="1619250" cy="1894986"/>
                  <wp:effectExtent l="76200" t="76200" r="95250" b="9626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4-04-15 at 11.54.18 AM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86" cy="189795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10C5DC1" w14:textId="77777777" w:rsidR="00293724" w:rsidRPr="00293724" w:rsidRDefault="00293724" w:rsidP="00293724"/>
          <w:p w14:paraId="0275AE93" w14:textId="77777777" w:rsidR="00293724" w:rsidRDefault="00293724" w:rsidP="00293724"/>
          <w:p w14:paraId="77B701CF" w14:textId="77777777" w:rsidR="00156B85" w:rsidRDefault="00156B85" w:rsidP="00293724">
            <w:pPr>
              <w:jc w:val="center"/>
            </w:pPr>
          </w:p>
          <w:p w14:paraId="42CD5C2F" w14:textId="77777777" w:rsidR="00156B85" w:rsidRDefault="00156B85" w:rsidP="00156B85"/>
          <w:p w14:paraId="5B565CC0" w14:textId="77777777" w:rsidR="00585FC2" w:rsidRPr="00156B85" w:rsidRDefault="00585FC2" w:rsidP="00156B85">
            <w:pPr>
              <w:jc w:val="center"/>
            </w:pP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1B311E40" w14:textId="77777777" w:rsidR="00862185" w:rsidRDefault="00862185" w:rsidP="00585FC2"/>
          <w:p w14:paraId="46623153" w14:textId="77777777" w:rsidR="00585FC2" w:rsidRDefault="00862185" w:rsidP="00585FC2">
            <w:r>
              <w:t xml:space="preserve"> </w:t>
            </w:r>
          </w:p>
          <w:p w14:paraId="400B2035" w14:textId="77777777" w:rsidR="00862185" w:rsidRDefault="00862185" w:rsidP="00585FC2"/>
          <w:p w14:paraId="05DF700B" w14:textId="77777777" w:rsidR="00862185" w:rsidRDefault="00862185" w:rsidP="00585FC2"/>
          <w:p w14:paraId="67DA00DA" w14:textId="77777777" w:rsidR="00862185" w:rsidRDefault="00862185" w:rsidP="00585FC2"/>
          <w:p w14:paraId="315FA781" w14:textId="77777777" w:rsidR="00862185" w:rsidRPr="00AE68A8" w:rsidRDefault="00862185" w:rsidP="00585FC2"/>
        </w:tc>
        <w:tc>
          <w:tcPr>
            <w:tcW w:w="6611" w:type="dxa"/>
            <w:gridSpan w:val="2"/>
            <w:tcBorders>
              <w:bottom w:val="nil"/>
            </w:tcBorders>
          </w:tcPr>
          <w:p w14:paraId="3DA9C074" w14:textId="77777777" w:rsidR="00862185" w:rsidRPr="00862185" w:rsidRDefault="00862185" w:rsidP="00862185">
            <w:pPr>
              <w:pStyle w:val="Title"/>
              <w:rPr>
                <w:rFonts w:ascii="Arial Black" w:hAnsi="Arial Black"/>
                <w:color w:val="auto"/>
                <w:u w:val="single"/>
              </w:rPr>
            </w:pPr>
            <w:r>
              <w:rPr>
                <w:rFonts w:ascii="Arial Black" w:hAnsi="Arial Black"/>
                <w:color w:val="auto"/>
                <w:u w:val="single"/>
              </w:rPr>
              <w:t>Curriculum</w:t>
            </w:r>
            <w:r w:rsidRPr="00862185">
              <w:rPr>
                <w:rFonts w:ascii="Arial Black" w:hAnsi="Arial Black"/>
                <w:color w:val="auto"/>
                <w:u w:val="single"/>
              </w:rPr>
              <w:t>Vitae</w:t>
            </w:r>
          </w:p>
          <w:p w14:paraId="3448EBA5" w14:textId="77777777" w:rsidR="00585FC2" w:rsidRPr="00AE68A8" w:rsidRDefault="00723F06" w:rsidP="00585FC2">
            <w:pPr>
              <w:pStyle w:val="Title"/>
            </w:pPr>
            <w:r>
              <w:t>Isha Thakur</w:t>
            </w:r>
          </w:p>
        </w:tc>
      </w:tr>
      <w:tr w:rsidR="00585FC2" w:rsidRPr="00AE68A8" w14:paraId="34B7424A" w14:textId="77777777" w:rsidTr="00585FC2">
        <w:trPr>
          <w:trHeight w:val="884"/>
        </w:trPr>
        <w:tc>
          <w:tcPr>
            <w:tcW w:w="3664" w:type="dxa"/>
            <w:gridSpan w:val="3"/>
            <w:vMerge/>
          </w:tcPr>
          <w:p w14:paraId="447987C9" w14:textId="77777777" w:rsidR="00585FC2" w:rsidRPr="00AE68A8" w:rsidRDefault="00585FC2" w:rsidP="00585FC2"/>
        </w:tc>
        <w:tc>
          <w:tcPr>
            <w:tcW w:w="424" w:type="dxa"/>
            <w:vMerge/>
          </w:tcPr>
          <w:p w14:paraId="055AF361" w14:textId="77777777" w:rsidR="00585FC2" w:rsidRPr="00AE68A8" w:rsidRDefault="00585FC2" w:rsidP="00585FC2"/>
        </w:tc>
        <w:tc>
          <w:tcPr>
            <w:tcW w:w="3305" w:type="dxa"/>
            <w:vAlign w:val="bottom"/>
          </w:tcPr>
          <w:p w14:paraId="0D377D0D" w14:textId="77777777" w:rsidR="00585FC2" w:rsidRPr="00AE68A8" w:rsidRDefault="00585FC2" w:rsidP="00585FC2">
            <w:pPr>
              <w:pStyle w:val="Contact"/>
            </w:pPr>
          </w:p>
        </w:tc>
        <w:tc>
          <w:tcPr>
            <w:tcW w:w="3306" w:type="dxa"/>
            <w:vAlign w:val="bottom"/>
          </w:tcPr>
          <w:p w14:paraId="24C500AA" w14:textId="77777777" w:rsidR="00585FC2" w:rsidRPr="00AE68A8" w:rsidRDefault="00585FC2" w:rsidP="00585FC2">
            <w:pPr>
              <w:pStyle w:val="Contact"/>
            </w:pPr>
          </w:p>
        </w:tc>
      </w:tr>
      <w:tr w:rsidR="00585FC2" w:rsidRPr="00AE68A8" w14:paraId="2C13B54D" w14:textId="77777777" w:rsidTr="00585FC2">
        <w:trPr>
          <w:trHeight w:val="705"/>
        </w:trPr>
        <w:tc>
          <w:tcPr>
            <w:tcW w:w="3664" w:type="dxa"/>
            <w:gridSpan w:val="3"/>
            <w:vMerge/>
          </w:tcPr>
          <w:p w14:paraId="7576E420" w14:textId="77777777" w:rsidR="00585FC2" w:rsidRPr="00AE68A8" w:rsidRDefault="00585FC2" w:rsidP="00585FC2"/>
        </w:tc>
        <w:tc>
          <w:tcPr>
            <w:tcW w:w="424" w:type="dxa"/>
            <w:vMerge/>
          </w:tcPr>
          <w:p w14:paraId="6D1A9842" w14:textId="77777777" w:rsidR="00585FC2" w:rsidRPr="00AE68A8" w:rsidRDefault="00585FC2" w:rsidP="00585FC2"/>
        </w:tc>
        <w:tc>
          <w:tcPr>
            <w:tcW w:w="6611" w:type="dxa"/>
            <w:gridSpan w:val="2"/>
            <w:vMerge w:val="restart"/>
          </w:tcPr>
          <w:p w14:paraId="305006C0" w14:textId="77777777" w:rsidR="00585FC2" w:rsidRDefault="00585FC2" w:rsidP="00585FC2">
            <w:pPr>
              <w:rPr>
                <w:b/>
                <w:sz w:val="32"/>
                <w:u w:val="single"/>
              </w:rPr>
            </w:pPr>
            <w:r>
              <w:rPr>
                <w:b/>
                <w:sz w:val="32"/>
              </w:rPr>
              <w:t xml:space="preserve">    </w:t>
            </w:r>
            <w:r w:rsidR="008E5AE6">
              <w:rPr>
                <w:b/>
                <w:sz w:val="32"/>
                <w:u w:val="single"/>
              </w:rPr>
              <w:t>Career Objective</w:t>
            </w:r>
            <w:r w:rsidRPr="00C95F26">
              <w:rPr>
                <w:b/>
                <w:sz w:val="32"/>
                <w:u w:val="single"/>
              </w:rPr>
              <w:t xml:space="preserve">                                                    </w:t>
            </w:r>
            <w:r w:rsidRPr="009156CF">
              <w:rPr>
                <w:b/>
                <w:sz w:val="32"/>
              </w:rPr>
              <w:t xml:space="preserve"> </w:t>
            </w:r>
          </w:p>
          <w:p w14:paraId="091FC773" w14:textId="77777777" w:rsidR="00585FC2" w:rsidRPr="00C14433" w:rsidRDefault="009B5B4C" w:rsidP="00585FC2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85FC2" w:rsidRPr="00C14433">
              <w:rPr>
                <w:sz w:val="28"/>
              </w:rPr>
              <w:t xml:space="preserve">Seeking an exciting and challenging position as an </w:t>
            </w:r>
            <w:r w:rsidR="00585FC2">
              <w:rPr>
                <w:sz w:val="28"/>
              </w:rPr>
              <w:t xml:space="preserve">        </w:t>
            </w:r>
            <w:r>
              <w:rPr>
                <w:sz w:val="28"/>
              </w:rPr>
              <w:t xml:space="preserve"> </w:t>
            </w:r>
            <w:r w:rsidR="00585FC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 </w:t>
            </w:r>
            <w:r w:rsidR="00585FC2" w:rsidRPr="00C14433">
              <w:rPr>
                <w:sz w:val="28"/>
              </w:rPr>
              <w:t xml:space="preserve">Assistant Accountant in a company where my skills and </w:t>
            </w:r>
            <w:r w:rsidR="00585FC2">
              <w:rPr>
                <w:sz w:val="28"/>
              </w:rPr>
              <w:t xml:space="preserve">  </w:t>
            </w:r>
            <w:r w:rsidR="00585FC2" w:rsidRPr="00C14433">
              <w:rPr>
                <w:sz w:val="28"/>
              </w:rPr>
              <w:t>knowledge can be utilize for me and Company’s growth also.</w:t>
            </w:r>
          </w:p>
          <w:p w14:paraId="23333622" w14:textId="77777777" w:rsidR="00585FC2" w:rsidRDefault="00B25063" w:rsidP="00585FC2">
            <w:pPr>
              <w:rPr>
                <w:b/>
                <w:sz w:val="32"/>
                <w:u w:val="single"/>
              </w:rPr>
            </w:pPr>
            <w:r>
              <w:rPr>
                <w:b/>
                <w:sz w:val="32"/>
              </w:rPr>
              <w:t xml:space="preserve">   </w:t>
            </w:r>
            <w:r w:rsidR="00585FC2" w:rsidRPr="00FA3A2C">
              <w:rPr>
                <w:b/>
                <w:sz w:val="32"/>
              </w:rPr>
              <w:t xml:space="preserve"> </w:t>
            </w:r>
            <w:r w:rsidR="00585FC2">
              <w:rPr>
                <w:b/>
                <w:sz w:val="32"/>
                <w:u w:val="single"/>
              </w:rPr>
              <w:t>E</w:t>
            </w:r>
            <w:r w:rsidR="008E5AE6">
              <w:rPr>
                <w:b/>
                <w:sz w:val="32"/>
                <w:u w:val="single"/>
              </w:rPr>
              <w:t>ducational</w:t>
            </w:r>
            <w:r w:rsidR="00585FC2">
              <w:rPr>
                <w:b/>
                <w:sz w:val="32"/>
                <w:u w:val="single"/>
              </w:rPr>
              <w:t xml:space="preserve"> Q</w:t>
            </w:r>
            <w:r w:rsidR="008E5AE6">
              <w:rPr>
                <w:b/>
                <w:sz w:val="32"/>
                <w:u w:val="single"/>
              </w:rPr>
              <w:t>ualifications</w:t>
            </w:r>
            <w:r w:rsidR="00585FC2">
              <w:rPr>
                <w:b/>
                <w:sz w:val="32"/>
                <w:u w:val="single"/>
              </w:rPr>
              <w:t xml:space="preserve">                            </w:t>
            </w:r>
            <w:r w:rsidR="00585FC2" w:rsidRPr="009156CF">
              <w:rPr>
                <w:b/>
                <w:sz w:val="32"/>
              </w:rPr>
              <w:t xml:space="preserve"> </w:t>
            </w:r>
          </w:p>
          <w:p w14:paraId="7EB08865" w14:textId="77777777" w:rsidR="00585FC2" w:rsidRPr="00862185" w:rsidRDefault="00723F06" w:rsidP="00585FC2">
            <w:pPr>
              <w:pStyle w:val="ListParagraph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Passed 10th from PSEB with 76%</w:t>
            </w:r>
            <w:r w:rsidR="00585FC2" w:rsidRPr="00862185">
              <w:rPr>
                <w:sz w:val="28"/>
              </w:rPr>
              <w:t xml:space="preserve"> marks.</w:t>
            </w:r>
          </w:p>
          <w:p w14:paraId="556D86EC" w14:textId="77777777" w:rsidR="00585FC2" w:rsidRPr="00862185" w:rsidRDefault="00723F06" w:rsidP="00585FC2">
            <w:pPr>
              <w:pStyle w:val="ListParagraph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Passed 12th from PSEB with 73</w:t>
            </w:r>
            <w:r w:rsidR="00585FC2" w:rsidRPr="00862185">
              <w:rPr>
                <w:sz w:val="28"/>
              </w:rPr>
              <w:t>%</w:t>
            </w:r>
            <w:r>
              <w:rPr>
                <w:sz w:val="28"/>
              </w:rPr>
              <w:t xml:space="preserve"> marks in NON-MEDICAL</w:t>
            </w:r>
            <w:r w:rsidR="00585FC2" w:rsidRPr="00862185">
              <w:rPr>
                <w:sz w:val="28"/>
              </w:rPr>
              <w:t xml:space="preserve"> stream.</w:t>
            </w:r>
          </w:p>
          <w:p w14:paraId="65DDEBB7" w14:textId="07EB4CEC" w:rsidR="00585FC2" w:rsidRPr="00862185" w:rsidRDefault="00393D09" w:rsidP="00585FC2">
            <w:pPr>
              <w:pStyle w:val="ListParagraph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Pursuing</w:t>
            </w:r>
            <w:r w:rsidR="000E02F4">
              <w:rPr>
                <w:sz w:val="28"/>
              </w:rPr>
              <w:t xml:space="preserve"> BBA</w:t>
            </w:r>
          </w:p>
          <w:p w14:paraId="0DA8BF79" w14:textId="77777777" w:rsidR="00585FC2" w:rsidRPr="00723F06" w:rsidRDefault="00585FC2" w:rsidP="00723F06">
            <w:pPr>
              <w:rPr>
                <w:b/>
                <w:sz w:val="32"/>
                <w:u w:val="single"/>
              </w:rPr>
            </w:pPr>
            <w:r>
              <w:rPr>
                <w:b/>
                <w:sz w:val="32"/>
              </w:rPr>
              <w:t xml:space="preserve"> </w:t>
            </w:r>
            <w:r w:rsidRPr="00FA3A2C">
              <w:rPr>
                <w:b/>
                <w:sz w:val="32"/>
              </w:rPr>
              <w:t xml:space="preserve">   </w:t>
            </w:r>
            <w:r w:rsidR="008E5AE6">
              <w:rPr>
                <w:b/>
                <w:sz w:val="32"/>
                <w:u w:val="single"/>
              </w:rPr>
              <w:t>Career</w:t>
            </w:r>
            <w:r>
              <w:rPr>
                <w:b/>
                <w:sz w:val="32"/>
                <w:u w:val="single"/>
              </w:rPr>
              <w:t xml:space="preserve"> E</w:t>
            </w:r>
            <w:r w:rsidR="008E5AE6">
              <w:rPr>
                <w:b/>
                <w:sz w:val="32"/>
                <w:u w:val="single"/>
              </w:rPr>
              <w:t>xperience</w:t>
            </w:r>
            <w:r>
              <w:rPr>
                <w:b/>
                <w:sz w:val="32"/>
                <w:u w:val="single"/>
              </w:rPr>
              <w:t xml:space="preserve">                                                     </w:t>
            </w:r>
          </w:p>
          <w:p w14:paraId="1DC63F54" w14:textId="77777777" w:rsidR="00585FC2" w:rsidRPr="00C617FF" w:rsidRDefault="00AF627A" w:rsidP="00585FC2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  <w:r w:rsidR="00723F06">
              <w:rPr>
                <w:b/>
                <w:sz w:val="28"/>
              </w:rPr>
              <w:t xml:space="preserve"> Years</w:t>
            </w:r>
            <w:r w:rsidR="00585FC2" w:rsidRPr="00C617FF">
              <w:rPr>
                <w:sz w:val="28"/>
              </w:rPr>
              <w:t xml:space="preserve"> experience of accounts in Metro Milk Products Ltd. Jalandhar.</w:t>
            </w:r>
          </w:p>
          <w:p w14:paraId="59784019" w14:textId="77777777" w:rsidR="00585FC2" w:rsidRDefault="00585FC2" w:rsidP="00585FC2">
            <w:pPr>
              <w:rPr>
                <w:b/>
                <w:sz w:val="32"/>
                <w:u w:val="single"/>
              </w:rPr>
            </w:pPr>
            <w:r w:rsidRPr="00FA3A2C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 </w:t>
            </w:r>
            <w:r w:rsidRPr="00FA3A2C">
              <w:rPr>
                <w:b/>
                <w:sz w:val="32"/>
              </w:rPr>
              <w:t xml:space="preserve">   </w:t>
            </w:r>
            <w:r w:rsidR="008E5AE6">
              <w:rPr>
                <w:b/>
                <w:sz w:val="32"/>
                <w:u w:val="single"/>
              </w:rPr>
              <w:t>Skills</w:t>
            </w:r>
            <w:r>
              <w:rPr>
                <w:b/>
                <w:sz w:val="32"/>
                <w:u w:val="single"/>
              </w:rPr>
              <w:t xml:space="preserve">                                                                              </w:t>
            </w:r>
          </w:p>
          <w:p w14:paraId="753FDCF7" w14:textId="77777777" w:rsidR="00585FC2" w:rsidRPr="00C617FF" w:rsidRDefault="00585FC2" w:rsidP="00585FC2">
            <w:pPr>
              <w:pStyle w:val="ListParagraph"/>
              <w:numPr>
                <w:ilvl w:val="0"/>
                <w:numId w:val="10"/>
              </w:numPr>
              <w:rPr>
                <w:sz w:val="28"/>
              </w:rPr>
            </w:pPr>
            <w:r w:rsidRPr="00C617FF">
              <w:rPr>
                <w:sz w:val="28"/>
              </w:rPr>
              <w:t>Ability to find solutions quickly.</w:t>
            </w:r>
          </w:p>
          <w:p w14:paraId="2E0CE06D" w14:textId="77777777" w:rsidR="00585FC2" w:rsidRPr="00C617FF" w:rsidRDefault="00585FC2" w:rsidP="00585FC2">
            <w:pPr>
              <w:pStyle w:val="ListParagraph"/>
              <w:numPr>
                <w:ilvl w:val="0"/>
                <w:numId w:val="10"/>
              </w:numPr>
              <w:rPr>
                <w:sz w:val="28"/>
              </w:rPr>
            </w:pPr>
            <w:r w:rsidRPr="00C617FF">
              <w:rPr>
                <w:sz w:val="28"/>
              </w:rPr>
              <w:t>Self Motivated</w:t>
            </w:r>
            <w:r w:rsidR="00C617FF" w:rsidRPr="00C617FF">
              <w:rPr>
                <w:sz w:val="28"/>
              </w:rPr>
              <w:t>.</w:t>
            </w:r>
          </w:p>
          <w:p w14:paraId="3F0A7044" w14:textId="77777777" w:rsidR="00585FC2" w:rsidRDefault="008E5AE6" w:rsidP="00585FC2">
            <w:pPr>
              <w:ind w:left="360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Strength</w:t>
            </w:r>
            <w:r w:rsidR="00F6468C">
              <w:rPr>
                <w:b/>
                <w:sz w:val="32"/>
                <w:u w:val="single"/>
              </w:rPr>
              <w:t xml:space="preserve">                                                               </w:t>
            </w:r>
          </w:p>
          <w:p w14:paraId="0E81C32A" w14:textId="77777777" w:rsidR="00585FC2" w:rsidRPr="00C617FF" w:rsidRDefault="00585FC2" w:rsidP="00585FC2">
            <w:pPr>
              <w:pStyle w:val="ListParagraph"/>
              <w:numPr>
                <w:ilvl w:val="0"/>
                <w:numId w:val="12"/>
              </w:numPr>
              <w:rPr>
                <w:sz w:val="28"/>
              </w:rPr>
            </w:pPr>
            <w:r w:rsidRPr="00C617FF">
              <w:rPr>
                <w:sz w:val="28"/>
              </w:rPr>
              <w:t>Hard working</w:t>
            </w:r>
          </w:p>
          <w:p w14:paraId="2328C94C" w14:textId="77777777" w:rsidR="00F6468C" w:rsidRDefault="00585FC2" w:rsidP="00585FC2">
            <w:pPr>
              <w:pStyle w:val="ListParagraph"/>
              <w:numPr>
                <w:ilvl w:val="0"/>
                <w:numId w:val="12"/>
              </w:numPr>
              <w:rPr>
                <w:sz w:val="28"/>
              </w:rPr>
            </w:pPr>
            <w:r w:rsidRPr="00C617FF">
              <w:rPr>
                <w:sz w:val="28"/>
              </w:rPr>
              <w:lastRenderedPageBreak/>
              <w:t>Honest</w:t>
            </w:r>
          </w:p>
          <w:p w14:paraId="6EBF346F" w14:textId="77777777" w:rsidR="00585FC2" w:rsidRPr="00F6468C" w:rsidRDefault="00F6468C" w:rsidP="00F6468C">
            <w:pPr>
              <w:rPr>
                <w:sz w:val="28"/>
              </w:rPr>
            </w:pPr>
            <w:r>
              <w:rPr>
                <w:b/>
                <w:sz w:val="32"/>
              </w:rPr>
              <w:t xml:space="preserve">  </w:t>
            </w:r>
            <w:r w:rsidR="00585FC2" w:rsidRPr="00F6468C">
              <w:rPr>
                <w:b/>
                <w:sz w:val="32"/>
              </w:rPr>
              <w:t xml:space="preserve">   </w:t>
            </w:r>
            <w:r w:rsidR="008E5AE6">
              <w:rPr>
                <w:b/>
                <w:sz w:val="32"/>
                <w:u w:val="single"/>
              </w:rPr>
              <w:t>Hobbies</w:t>
            </w:r>
            <w:r w:rsidR="00585FC2" w:rsidRPr="00F6468C">
              <w:rPr>
                <w:b/>
                <w:sz w:val="32"/>
                <w:u w:val="single"/>
              </w:rPr>
              <w:t xml:space="preserve">                                    </w:t>
            </w:r>
            <w:r w:rsidR="003F3F2A" w:rsidRPr="00F6468C">
              <w:rPr>
                <w:b/>
                <w:sz w:val="32"/>
                <w:u w:val="single"/>
              </w:rPr>
              <w:t xml:space="preserve">                               </w:t>
            </w:r>
            <w:r w:rsidR="00585FC2" w:rsidRPr="00F6468C">
              <w:rPr>
                <w:b/>
                <w:sz w:val="32"/>
                <w:u w:val="single"/>
              </w:rPr>
              <w:t xml:space="preserve">  </w:t>
            </w:r>
          </w:p>
          <w:p w14:paraId="384B7FA2" w14:textId="77777777" w:rsidR="00585FC2" w:rsidRPr="00C617FF" w:rsidRDefault="00585FC2" w:rsidP="00585FC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C617FF">
              <w:rPr>
                <w:sz w:val="28"/>
              </w:rPr>
              <w:t>Listening to music</w:t>
            </w:r>
          </w:p>
          <w:p w14:paraId="436C46B0" w14:textId="77777777" w:rsidR="00585FC2" w:rsidRPr="00C617FF" w:rsidRDefault="00723F06" w:rsidP="00585FC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>
              <w:rPr>
                <w:sz w:val="28"/>
              </w:rPr>
              <w:t>Reading Books</w:t>
            </w:r>
          </w:p>
          <w:p w14:paraId="2BE0A9CD" w14:textId="77777777" w:rsidR="00585FC2" w:rsidRDefault="00585FC2" w:rsidP="00585FC2">
            <w:pPr>
              <w:rPr>
                <w:b/>
                <w:sz w:val="32"/>
                <w:u w:val="single"/>
              </w:rPr>
            </w:pPr>
            <w:r w:rsidRPr="000874C4">
              <w:rPr>
                <w:b/>
                <w:sz w:val="32"/>
              </w:rPr>
              <w:t xml:space="preserve">  </w:t>
            </w:r>
            <w:r>
              <w:rPr>
                <w:b/>
                <w:sz w:val="32"/>
              </w:rPr>
              <w:t xml:space="preserve"> </w:t>
            </w:r>
            <w:r w:rsidRPr="000874C4">
              <w:rPr>
                <w:b/>
                <w:sz w:val="32"/>
              </w:rPr>
              <w:t xml:space="preserve"> </w:t>
            </w:r>
            <w:r w:rsidR="00B25063" w:rsidRPr="00B25063">
              <w:rPr>
                <w:b/>
                <w:sz w:val="32"/>
                <w:u w:val="single"/>
              </w:rPr>
              <w:t>C</w:t>
            </w:r>
            <w:r w:rsidR="008E5AE6">
              <w:rPr>
                <w:b/>
                <w:sz w:val="32"/>
                <w:u w:val="single"/>
              </w:rPr>
              <w:t>omputer</w:t>
            </w:r>
            <w:r w:rsidR="00B25063" w:rsidRPr="00B25063">
              <w:rPr>
                <w:b/>
                <w:sz w:val="32"/>
                <w:u w:val="single"/>
              </w:rPr>
              <w:t xml:space="preserve"> S</w:t>
            </w:r>
            <w:r w:rsidR="008E5AE6">
              <w:rPr>
                <w:b/>
                <w:sz w:val="32"/>
                <w:u w:val="single"/>
              </w:rPr>
              <w:t>kills</w:t>
            </w:r>
            <w:r w:rsidR="00B25063">
              <w:rPr>
                <w:b/>
                <w:sz w:val="32"/>
                <w:u w:val="single"/>
              </w:rPr>
              <w:t xml:space="preserve">                                                  </w:t>
            </w:r>
            <w:r w:rsidR="003F3F2A">
              <w:rPr>
                <w:b/>
                <w:sz w:val="32"/>
                <w:u w:val="single"/>
              </w:rPr>
              <w:t xml:space="preserve">       </w:t>
            </w:r>
          </w:p>
          <w:p w14:paraId="64DEEB79" w14:textId="77777777" w:rsidR="00B25063" w:rsidRPr="00C617FF" w:rsidRDefault="00B25063" w:rsidP="00B25063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 w:rsidRPr="00C617FF">
              <w:rPr>
                <w:sz w:val="28"/>
              </w:rPr>
              <w:t>Basic knowledge of Computer.</w:t>
            </w:r>
          </w:p>
          <w:p w14:paraId="56FC5E2B" w14:textId="77777777" w:rsidR="00B25063" w:rsidRPr="00C617FF" w:rsidRDefault="00B25063" w:rsidP="00B25063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 w:rsidRPr="00C617FF">
              <w:rPr>
                <w:sz w:val="28"/>
              </w:rPr>
              <w:t>Basic k</w:t>
            </w:r>
            <w:r w:rsidR="00723F06">
              <w:rPr>
                <w:sz w:val="28"/>
              </w:rPr>
              <w:t>nowledge of Accounting Software like Sapphire.</w:t>
            </w:r>
          </w:p>
          <w:p w14:paraId="2AB56FF7" w14:textId="77777777" w:rsidR="00B25063" w:rsidRPr="003F3F2A" w:rsidRDefault="003F3F2A" w:rsidP="00B25063">
            <w:pPr>
              <w:rPr>
                <w:b/>
                <w:sz w:val="32"/>
                <w:u w:val="single"/>
              </w:rPr>
            </w:pPr>
            <w:r w:rsidRPr="003F3F2A">
              <w:rPr>
                <w:b/>
                <w:sz w:val="32"/>
              </w:rPr>
              <w:t xml:space="preserve">   </w:t>
            </w:r>
            <w:r>
              <w:rPr>
                <w:b/>
                <w:sz w:val="32"/>
              </w:rPr>
              <w:t xml:space="preserve"> </w:t>
            </w:r>
            <w:r w:rsidRPr="003F3F2A">
              <w:rPr>
                <w:b/>
                <w:sz w:val="32"/>
                <w:u w:val="single"/>
              </w:rPr>
              <w:t>Language</w:t>
            </w:r>
            <w:r>
              <w:rPr>
                <w:b/>
                <w:sz w:val="32"/>
                <w:u w:val="single"/>
              </w:rPr>
              <w:t>s</w:t>
            </w:r>
            <w:r w:rsidR="008E5AE6">
              <w:rPr>
                <w:b/>
                <w:sz w:val="32"/>
                <w:u w:val="single"/>
              </w:rPr>
              <w:t xml:space="preserve"> Known</w:t>
            </w:r>
            <w:r>
              <w:rPr>
                <w:b/>
                <w:sz w:val="32"/>
                <w:u w:val="single"/>
              </w:rPr>
              <w:t xml:space="preserve">                                                        </w:t>
            </w:r>
          </w:p>
          <w:p w14:paraId="0D951021" w14:textId="77777777" w:rsidR="00B25063" w:rsidRPr="00C617FF" w:rsidRDefault="003F3F2A" w:rsidP="003F3F2A">
            <w:pPr>
              <w:pStyle w:val="ListParagraph"/>
              <w:numPr>
                <w:ilvl w:val="0"/>
                <w:numId w:val="14"/>
              </w:numPr>
              <w:rPr>
                <w:sz w:val="28"/>
              </w:rPr>
            </w:pPr>
            <w:r w:rsidRPr="00C617FF">
              <w:rPr>
                <w:sz w:val="28"/>
              </w:rPr>
              <w:t>English</w:t>
            </w:r>
          </w:p>
          <w:p w14:paraId="2A987AB6" w14:textId="77777777" w:rsidR="003F3F2A" w:rsidRPr="00C617FF" w:rsidRDefault="003F3F2A" w:rsidP="003F3F2A">
            <w:pPr>
              <w:pStyle w:val="ListParagraph"/>
              <w:numPr>
                <w:ilvl w:val="0"/>
                <w:numId w:val="14"/>
              </w:numPr>
              <w:rPr>
                <w:sz w:val="28"/>
              </w:rPr>
            </w:pPr>
            <w:r w:rsidRPr="00C617FF">
              <w:rPr>
                <w:sz w:val="28"/>
              </w:rPr>
              <w:t>Hindi</w:t>
            </w:r>
          </w:p>
          <w:p w14:paraId="36A85EDA" w14:textId="77777777" w:rsidR="003F3F2A" w:rsidRPr="00C617FF" w:rsidRDefault="003F3F2A" w:rsidP="003F3F2A">
            <w:pPr>
              <w:pStyle w:val="ListParagraph"/>
              <w:numPr>
                <w:ilvl w:val="0"/>
                <w:numId w:val="14"/>
              </w:numPr>
              <w:rPr>
                <w:sz w:val="28"/>
              </w:rPr>
            </w:pPr>
            <w:r w:rsidRPr="00C617FF">
              <w:rPr>
                <w:sz w:val="28"/>
              </w:rPr>
              <w:t>Punjabi</w:t>
            </w:r>
          </w:p>
          <w:p w14:paraId="744B96A7" w14:textId="77777777" w:rsidR="003F3F2A" w:rsidRDefault="003F3F2A" w:rsidP="003F3F2A">
            <w:pPr>
              <w:rPr>
                <w:sz w:val="32"/>
                <w:u w:val="single"/>
              </w:rPr>
            </w:pPr>
            <w:r>
              <w:rPr>
                <w:sz w:val="32"/>
              </w:rPr>
              <w:t xml:space="preserve">    </w:t>
            </w:r>
            <w:r w:rsidRPr="003F3F2A">
              <w:rPr>
                <w:b/>
                <w:sz w:val="32"/>
                <w:u w:val="single"/>
              </w:rPr>
              <w:t>Personal Details</w:t>
            </w:r>
            <w:r>
              <w:rPr>
                <w:b/>
                <w:sz w:val="32"/>
                <w:u w:val="single"/>
              </w:rPr>
              <w:t xml:space="preserve">                                                      </w:t>
            </w:r>
            <w:r w:rsidR="00C617FF">
              <w:rPr>
                <w:b/>
                <w:sz w:val="32"/>
                <w:u w:val="single"/>
              </w:rPr>
              <w:t xml:space="preserve"> </w:t>
            </w:r>
          </w:p>
          <w:p w14:paraId="12DF6D1F" w14:textId="77777777" w:rsidR="003F3F2A" w:rsidRPr="00156B85" w:rsidRDefault="003F3F2A" w:rsidP="00AC2748">
            <w:pPr>
              <w:pStyle w:val="ListParagraph"/>
              <w:numPr>
                <w:ilvl w:val="0"/>
                <w:numId w:val="15"/>
              </w:numPr>
              <w:rPr>
                <w:sz w:val="22"/>
              </w:rPr>
            </w:pPr>
            <w:r w:rsidRPr="00156B85">
              <w:rPr>
                <w:sz w:val="22"/>
              </w:rPr>
              <w:t>Father’s Name:-Sh.</w:t>
            </w:r>
            <w:r w:rsidR="00951FD0">
              <w:rPr>
                <w:sz w:val="22"/>
              </w:rPr>
              <w:t xml:space="preserve"> </w:t>
            </w:r>
            <w:r w:rsidRPr="00156B85">
              <w:rPr>
                <w:sz w:val="22"/>
              </w:rPr>
              <w:t>Shiv Kumar</w:t>
            </w:r>
          </w:p>
          <w:p w14:paraId="2069F9AF" w14:textId="77777777" w:rsidR="003F3F2A" w:rsidRPr="00156B85" w:rsidRDefault="003F3F2A" w:rsidP="00AC2748">
            <w:pPr>
              <w:pStyle w:val="ListParagraph"/>
              <w:numPr>
                <w:ilvl w:val="0"/>
                <w:numId w:val="15"/>
              </w:numPr>
              <w:rPr>
                <w:sz w:val="22"/>
              </w:rPr>
            </w:pPr>
            <w:r w:rsidRPr="00156B85">
              <w:rPr>
                <w:sz w:val="22"/>
              </w:rPr>
              <w:t>Mother’s Name:-Smt.</w:t>
            </w:r>
            <w:r w:rsidR="00951FD0">
              <w:rPr>
                <w:sz w:val="22"/>
              </w:rPr>
              <w:t xml:space="preserve"> </w:t>
            </w:r>
            <w:proofErr w:type="spellStart"/>
            <w:r w:rsidRPr="00156B85">
              <w:rPr>
                <w:sz w:val="22"/>
              </w:rPr>
              <w:t>Reena</w:t>
            </w:r>
            <w:proofErr w:type="spellEnd"/>
          </w:p>
          <w:p w14:paraId="1C9C63A0" w14:textId="77777777" w:rsidR="003F3F2A" w:rsidRPr="00156B85" w:rsidRDefault="00723F06" w:rsidP="00AC2748">
            <w:pPr>
              <w:pStyle w:val="ListParagraph"/>
              <w:numPr>
                <w:ilvl w:val="0"/>
                <w:numId w:val="15"/>
              </w:numPr>
              <w:rPr>
                <w:sz w:val="22"/>
              </w:rPr>
            </w:pPr>
            <w:r>
              <w:rPr>
                <w:sz w:val="22"/>
              </w:rPr>
              <w:t>Gender:- Female</w:t>
            </w:r>
          </w:p>
          <w:p w14:paraId="36A6BBAE" w14:textId="77777777" w:rsidR="003F3F2A" w:rsidRPr="00156B85" w:rsidRDefault="003F3F2A" w:rsidP="00AC2748">
            <w:pPr>
              <w:pStyle w:val="ListParagraph"/>
              <w:numPr>
                <w:ilvl w:val="0"/>
                <w:numId w:val="15"/>
              </w:numPr>
              <w:rPr>
                <w:sz w:val="22"/>
              </w:rPr>
            </w:pPr>
            <w:r w:rsidRPr="00156B85">
              <w:rPr>
                <w:sz w:val="22"/>
              </w:rPr>
              <w:t>D.O.B:-</w:t>
            </w:r>
            <w:r w:rsidR="00723F06">
              <w:rPr>
                <w:sz w:val="22"/>
              </w:rPr>
              <w:t>28/Dec/2003</w:t>
            </w:r>
          </w:p>
          <w:p w14:paraId="357AD1C9" w14:textId="77777777" w:rsidR="007B2A29" w:rsidRPr="00156B85" w:rsidRDefault="00951FD0" w:rsidP="00AC2748">
            <w:pPr>
              <w:pStyle w:val="ListParagraph"/>
              <w:numPr>
                <w:ilvl w:val="0"/>
                <w:numId w:val="15"/>
              </w:numPr>
              <w:rPr>
                <w:sz w:val="22"/>
              </w:rPr>
            </w:pPr>
            <w:r>
              <w:rPr>
                <w:sz w:val="22"/>
              </w:rPr>
              <w:t>Marital</w:t>
            </w:r>
            <w:r w:rsidR="007B2A29" w:rsidRPr="00156B85">
              <w:rPr>
                <w:sz w:val="22"/>
              </w:rPr>
              <w:t xml:space="preserve"> Status:-Unmarried</w:t>
            </w:r>
          </w:p>
          <w:p w14:paraId="43CEE21D" w14:textId="77777777" w:rsidR="007B2A29" w:rsidRDefault="007B2A29" w:rsidP="00AC2748">
            <w:pPr>
              <w:pStyle w:val="ListParagraph"/>
              <w:numPr>
                <w:ilvl w:val="0"/>
                <w:numId w:val="15"/>
              </w:numPr>
            </w:pPr>
            <w:r w:rsidRPr="00156B85">
              <w:rPr>
                <w:sz w:val="22"/>
              </w:rPr>
              <w:t>Nationality:- Indian</w:t>
            </w:r>
          </w:p>
          <w:p w14:paraId="72C5410F" w14:textId="77777777" w:rsidR="00C617FF" w:rsidRPr="00C617FF" w:rsidRDefault="00C617FF" w:rsidP="003F3F2A">
            <w:pPr>
              <w:rPr>
                <w:b/>
                <w:sz w:val="32"/>
                <w:u w:val="single"/>
              </w:rPr>
            </w:pPr>
            <w:r w:rsidRPr="00C617FF">
              <w:rPr>
                <w:b/>
                <w:sz w:val="32"/>
              </w:rPr>
              <w:t xml:space="preserve">    </w:t>
            </w:r>
            <w:r w:rsidRPr="00C617FF">
              <w:rPr>
                <w:b/>
                <w:sz w:val="32"/>
                <w:u w:val="single"/>
              </w:rPr>
              <w:t>Declaration</w:t>
            </w:r>
            <w:r>
              <w:rPr>
                <w:b/>
                <w:sz w:val="32"/>
                <w:u w:val="single"/>
              </w:rPr>
              <w:t xml:space="preserve">                                                               </w:t>
            </w:r>
          </w:p>
          <w:p w14:paraId="145DC414" w14:textId="77777777" w:rsidR="00C454E4" w:rsidRDefault="00C454E4" w:rsidP="003F3F2A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563FE8">
              <w:rPr>
                <w:sz w:val="24"/>
              </w:rPr>
              <w:t>I hereby,</w:t>
            </w:r>
            <w:r>
              <w:rPr>
                <w:sz w:val="24"/>
              </w:rPr>
              <w:t xml:space="preserve"> </w:t>
            </w:r>
            <w:r w:rsidR="00563FE8">
              <w:rPr>
                <w:sz w:val="24"/>
              </w:rPr>
              <w:t>declare that the above m</w:t>
            </w:r>
            <w:r>
              <w:rPr>
                <w:sz w:val="24"/>
              </w:rPr>
              <w:t>entioned detail</w:t>
            </w:r>
            <w:r w:rsidR="008E5AE6">
              <w:rPr>
                <w:sz w:val="24"/>
              </w:rPr>
              <w:t>s</w:t>
            </w:r>
            <w:r>
              <w:rPr>
                <w:sz w:val="24"/>
              </w:rPr>
              <w:t xml:space="preserve"> are true to</w:t>
            </w:r>
          </w:p>
          <w:p w14:paraId="6C37EED5" w14:textId="77777777" w:rsidR="007B2A29" w:rsidRDefault="00C454E4" w:rsidP="003F3F2A">
            <w:pPr>
              <w:rPr>
                <w:sz w:val="24"/>
              </w:rPr>
            </w:pPr>
            <w:r>
              <w:rPr>
                <w:sz w:val="24"/>
              </w:rPr>
              <w:t xml:space="preserve">     the </w:t>
            </w:r>
            <w:r w:rsidR="00563FE8">
              <w:rPr>
                <w:sz w:val="24"/>
              </w:rPr>
              <w:t>best of my knowledge and beli</w:t>
            </w:r>
            <w:r>
              <w:rPr>
                <w:sz w:val="24"/>
              </w:rPr>
              <w:t>ef.</w:t>
            </w:r>
          </w:p>
          <w:p w14:paraId="38D24ABB" w14:textId="77777777" w:rsidR="00C454E4" w:rsidRDefault="00C454E4" w:rsidP="003F3F2A">
            <w:pPr>
              <w:rPr>
                <w:sz w:val="24"/>
              </w:rPr>
            </w:pPr>
          </w:p>
          <w:p w14:paraId="7689AA3E" w14:textId="77777777" w:rsidR="00C454E4" w:rsidRDefault="00C454E4" w:rsidP="003F3F2A">
            <w:pPr>
              <w:rPr>
                <w:sz w:val="24"/>
              </w:rPr>
            </w:pPr>
          </w:p>
          <w:p w14:paraId="1A550336" w14:textId="77777777" w:rsidR="00C454E4" w:rsidRPr="00C454E4" w:rsidRDefault="00C454E4" w:rsidP="003F3F2A">
            <w:pPr>
              <w:rPr>
                <w:b/>
                <w:sz w:val="24"/>
                <w:u w:val="single"/>
              </w:rPr>
            </w:pPr>
            <w:r>
              <w:rPr>
                <w:sz w:val="24"/>
              </w:rPr>
              <w:t xml:space="preserve">     </w:t>
            </w:r>
            <w:r w:rsidR="00723F06">
              <w:rPr>
                <w:b/>
                <w:sz w:val="32"/>
                <w:u w:val="single"/>
              </w:rPr>
              <w:t>Isha</w:t>
            </w:r>
            <w:r w:rsidRPr="00C454E4">
              <w:rPr>
                <w:b/>
                <w:sz w:val="32"/>
                <w:u w:val="single"/>
              </w:rPr>
              <w:t xml:space="preserve"> Thakur</w:t>
            </w:r>
          </w:p>
          <w:p w14:paraId="4A68FDAB" w14:textId="77777777" w:rsidR="007B2A29" w:rsidRDefault="007B2A29" w:rsidP="003F3F2A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14:paraId="38D854CD" w14:textId="77777777" w:rsidR="003F3F2A" w:rsidRPr="003F3F2A" w:rsidRDefault="003F3F2A" w:rsidP="003F3F2A">
            <w:pPr>
              <w:rPr>
                <w:sz w:val="28"/>
              </w:rPr>
            </w:pPr>
          </w:p>
          <w:p w14:paraId="5E3A017B" w14:textId="77777777" w:rsidR="00585FC2" w:rsidRDefault="00585FC2" w:rsidP="00585FC2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32"/>
              </w:rPr>
            </w:pPr>
          </w:p>
          <w:p w14:paraId="7257B0AF" w14:textId="77777777" w:rsidR="00585FC2" w:rsidRPr="000874C4" w:rsidRDefault="00585FC2" w:rsidP="00585FC2">
            <w:pPr>
              <w:rPr>
                <w:b/>
                <w:sz w:val="32"/>
                <w:u w:val="single"/>
              </w:rPr>
            </w:pPr>
          </w:p>
          <w:p w14:paraId="29222415" w14:textId="77777777" w:rsidR="00585FC2" w:rsidRPr="00FA3A2C" w:rsidRDefault="00585FC2" w:rsidP="00585FC2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32"/>
              </w:rPr>
            </w:pPr>
          </w:p>
          <w:p w14:paraId="1DCF12DF" w14:textId="77777777" w:rsidR="00585FC2" w:rsidRPr="00D11976" w:rsidRDefault="00585FC2" w:rsidP="00585FC2">
            <w:pPr>
              <w:rPr>
                <w:sz w:val="32"/>
              </w:rPr>
            </w:pPr>
          </w:p>
        </w:tc>
      </w:tr>
      <w:tr w:rsidR="00E77B5E" w:rsidRPr="00AE68A8" w14:paraId="398F6DBB" w14:textId="77777777" w:rsidTr="00585FC2">
        <w:trPr>
          <w:trHeight w:val="1164"/>
        </w:trPr>
        <w:tc>
          <w:tcPr>
            <w:tcW w:w="720" w:type="dxa"/>
          </w:tcPr>
          <w:p w14:paraId="0B1F1EF9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43F3DB52" w14:textId="77777777" w:rsidR="00E77B5E" w:rsidRPr="00AE68A8" w:rsidRDefault="00C95F26" w:rsidP="00AE68A8">
            <w:r>
              <w:t xml:space="preserve">                                                                     </w:t>
            </w:r>
          </w:p>
        </w:tc>
        <w:tc>
          <w:tcPr>
            <w:tcW w:w="424" w:type="dxa"/>
            <w:vMerge/>
          </w:tcPr>
          <w:p w14:paraId="7D31C0B6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78BB03D8" w14:textId="77777777" w:rsidR="00E77B5E" w:rsidRPr="00C95F26" w:rsidRDefault="00E77B5E" w:rsidP="00AE68A8">
            <w:pPr>
              <w:rPr>
                <w:u w:val="single"/>
              </w:rPr>
            </w:pPr>
          </w:p>
        </w:tc>
      </w:tr>
      <w:tr w:rsidR="00E77B5E" w:rsidRPr="00AE68A8" w14:paraId="23E85F07" w14:textId="77777777" w:rsidTr="00585FC2">
        <w:trPr>
          <w:trHeight w:val="543"/>
        </w:trPr>
        <w:tc>
          <w:tcPr>
            <w:tcW w:w="720" w:type="dxa"/>
          </w:tcPr>
          <w:p w14:paraId="4E7166F0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F86F461" w14:textId="77777777" w:rsidR="00E77B5E" w:rsidRPr="00AE68A8" w:rsidRDefault="00585FC2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50644E3B" wp14:editId="331A1EF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alt="Description: 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275A1C5C" w14:textId="77777777" w:rsidR="00E77B5E" w:rsidRPr="00585FC2" w:rsidRDefault="007B53CC" w:rsidP="00AE68A8">
            <w:pPr>
              <w:pStyle w:val="Information"/>
              <w:rPr>
                <w:b/>
                <w:color w:val="auto"/>
              </w:rPr>
            </w:pPr>
            <w:r w:rsidRPr="00585FC2">
              <w:rPr>
                <w:b/>
                <w:color w:val="auto"/>
              </w:rPr>
              <w:t xml:space="preserve">New Raj </w:t>
            </w:r>
            <w:proofErr w:type="spellStart"/>
            <w:r w:rsidRPr="00585FC2">
              <w:rPr>
                <w:b/>
                <w:color w:val="auto"/>
              </w:rPr>
              <w:t>Nagar</w:t>
            </w:r>
            <w:r w:rsidR="00C2187B" w:rsidRPr="00585FC2">
              <w:rPr>
                <w:b/>
                <w:color w:val="auto"/>
              </w:rPr>
              <w:t>,Near</w:t>
            </w:r>
            <w:proofErr w:type="spellEnd"/>
            <w:r w:rsidR="00C2187B" w:rsidRPr="00585FC2">
              <w:rPr>
                <w:b/>
                <w:color w:val="auto"/>
              </w:rPr>
              <w:t xml:space="preserve"> </w:t>
            </w:r>
            <w:proofErr w:type="spellStart"/>
            <w:r w:rsidR="00C2187B" w:rsidRPr="00585FC2">
              <w:rPr>
                <w:b/>
                <w:color w:val="auto"/>
              </w:rPr>
              <w:t>Chunna</w:t>
            </w:r>
            <w:proofErr w:type="spellEnd"/>
            <w:r w:rsidR="00C2187B" w:rsidRPr="00585FC2">
              <w:rPr>
                <w:b/>
                <w:color w:val="auto"/>
              </w:rPr>
              <w:t xml:space="preserve"> </w:t>
            </w:r>
            <w:proofErr w:type="spellStart"/>
            <w:r w:rsidR="00C2187B" w:rsidRPr="00585FC2">
              <w:rPr>
                <w:b/>
                <w:color w:val="auto"/>
              </w:rPr>
              <w:t>Bhathi</w:t>
            </w:r>
            <w:proofErr w:type="spellEnd"/>
            <w:r w:rsidR="00A613AE" w:rsidRPr="00585FC2">
              <w:rPr>
                <w:b/>
                <w:color w:val="auto"/>
              </w:rPr>
              <w:t>,</w:t>
            </w:r>
            <w:r w:rsidR="00C2187B" w:rsidRPr="00585FC2">
              <w:rPr>
                <w:b/>
                <w:color w:val="auto"/>
              </w:rPr>
              <w:t xml:space="preserve"> </w:t>
            </w:r>
            <w:r w:rsidR="00A613AE" w:rsidRPr="00585FC2">
              <w:rPr>
                <w:b/>
                <w:color w:val="auto"/>
              </w:rPr>
              <w:t>Jalandhar,</w:t>
            </w:r>
            <w:r w:rsidR="00C2187B" w:rsidRPr="00585FC2">
              <w:rPr>
                <w:b/>
                <w:color w:val="auto"/>
              </w:rPr>
              <w:t xml:space="preserve"> </w:t>
            </w:r>
            <w:r w:rsidR="00A613AE" w:rsidRPr="00585FC2">
              <w:rPr>
                <w:b/>
                <w:color w:val="auto"/>
              </w:rPr>
              <w:t>Punjab</w:t>
            </w:r>
          </w:p>
          <w:p w14:paraId="46FEB749" w14:textId="77777777" w:rsidR="00E77B5E" w:rsidRPr="00C2187B" w:rsidRDefault="00E77B5E" w:rsidP="000874C4">
            <w:pPr>
              <w:pStyle w:val="Information"/>
              <w:rPr>
                <w:b/>
              </w:rPr>
            </w:pPr>
          </w:p>
        </w:tc>
        <w:tc>
          <w:tcPr>
            <w:tcW w:w="424" w:type="dxa"/>
            <w:vMerge/>
          </w:tcPr>
          <w:p w14:paraId="34CA3866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4CE26277" w14:textId="77777777" w:rsidR="00E77B5E" w:rsidRPr="00AE68A8" w:rsidRDefault="00E77B5E" w:rsidP="00AE68A8"/>
        </w:tc>
      </w:tr>
      <w:tr w:rsidR="00E77B5E" w:rsidRPr="00AE68A8" w14:paraId="4A576641" w14:textId="77777777" w:rsidTr="00585FC2">
        <w:trPr>
          <w:trHeight w:val="183"/>
        </w:trPr>
        <w:tc>
          <w:tcPr>
            <w:tcW w:w="720" w:type="dxa"/>
          </w:tcPr>
          <w:p w14:paraId="24924352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1A2D67F9" w14:textId="77777777" w:rsidR="00E77B5E" w:rsidRPr="00C2187B" w:rsidRDefault="00E77B5E" w:rsidP="00AE68A8">
            <w:pPr>
              <w:pStyle w:val="NoSpacing"/>
              <w:rPr>
                <w:b/>
              </w:rPr>
            </w:pPr>
          </w:p>
        </w:tc>
        <w:tc>
          <w:tcPr>
            <w:tcW w:w="424" w:type="dxa"/>
            <w:vMerge/>
          </w:tcPr>
          <w:p w14:paraId="5AFA845C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7B4B382" w14:textId="77777777" w:rsidR="00E77B5E" w:rsidRPr="00AE68A8" w:rsidRDefault="00E77B5E" w:rsidP="00AE68A8"/>
        </w:tc>
      </w:tr>
      <w:tr w:rsidR="00E77B5E" w:rsidRPr="00AE68A8" w14:paraId="2D06CAC9" w14:textId="77777777" w:rsidTr="00585FC2">
        <w:trPr>
          <w:trHeight w:val="624"/>
        </w:trPr>
        <w:tc>
          <w:tcPr>
            <w:tcW w:w="720" w:type="dxa"/>
          </w:tcPr>
          <w:p w14:paraId="15FAB843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E7BA45A" w14:textId="77777777" w:rsidR="00E77B5E" w:rsidRPr="00AE68A8" w:rsidRDefault="00585FC2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0C22313D" wp14:editId="16C7A64A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alt="Description: 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785CEB81" w14:textId="77777777" w:rsidR="00E77B5E" w:rsidRPr="00C2187B" w:rsidRDefault="00723F06" w:rsidP="00585FC2">
            <w:pPr>
              <w:pStyle w:val="Information"/>
              <w:rPr>
                <w:b/>
              </w:rPr>
            </w:pPr>
            <w:r>
              <w:rPr>
                <w:b/>
                <w:color w:val="auto"/>
              </w:rPr>
              <w:t>M:-90416-57160</w:t>
            </w:r>
          </w:p>
        </w:tc>
        <w:tc>
          <w:tcPr>
            <w:tcW w:w="424" w:type="dxa"/>
            <w:vMerge/>
          </w:tcPr>
          <w:p w14:paraId="1FC3B9C3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2BA3818" w14:textId="77777777" w:rsidR="00E77B5E" w:rsidRPr="00AE68A8" w:rsidRDefault="00E77B5E" w:rsidP="00AE68A8"/>
        </w:tc>
      </w:tr>
      <w:tr w:rsidR="00E77B5E" w:rsidRPr="00AE68A8" w14:paraId="5ECB481C" w14:textId="77777777" w:rsidTr="00585FC2">
        <w:trPr>
          <w:trHeight w:val="183"/>
        </w:trPr>
        <w:tc>
          <w:tcPr>
            <w:tcW w:w="720" w:type="dxa"/>
          </w:tcPr>
          <w:p w14:paraId="789E413B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6A3967D2" w14:textId="77777777" w:rsidR="00E77B5E" w:rsidRPr="00C2187B" w:rsidRDefault="00E77B5E" w:rsidP="00AE68A8">
            <w:pPr>
              <w:pStyle w:val="NoSpacing"/>
              <w:rPr>
                <w:b/>
              </w:rPr>
            </w:pPr>
          </w:p>
        </w:tc>
        <w:tc>
          <w:tcPr>
            <w:tcW w:w="424" w:type="dxa"/>
            <w:vMerge/>
          </w:tcPr>
          <w:p w14:paraId="3750D901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3A1BC8D" w14:textId="77777777" w:rsidR="00E77B5E" w:rsidRPr="00AE68A8" w:rsidRDefault="00E77B5E" w:rsidP="00AE68A8"/>
        </w:tc>
      </w:tr>
      <w:tr w:rsidR="00E77B5E" w:rsidRPr="00AE68A8" w14:paraId="7DDC889F" w14:textId="77777777" w:rsidTr="00585FC2">
        <w:trPr>
          <w:trHeight w:val="633"/>
        </w:trPr>
        <w:tc>
          <w:tcPr>
            <w:tcW w:w="720" w:type="dxa"/>
          </w:tcPr>
          <w:p w14:paraId="379A40AD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3AFF2E8" w14:textId="77777777" w:rsidR="00E77B5E" w:rsidRPr="00AE68A8" w:rsidRDefault="00585FC2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0443100C" wp14:editId="1BCB417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" o:spid="_x0000_s1026" alt="Description: 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00681C1" w14:textId="77777777" w:rsidR="00E77B5E" w:rsidRPr="00C2187B" w:rsidRDefault="00723F06" w:rsidP="00A613AE">
            <w:pPr>
              <w:pStyle w:val="Information"/>
              <w:rPr>
                <w:b/>
              </w:rPr>
            </w:pPr>
            <w:r w:rsidRPr="0047016F">
              <w:rPr>
                <w:b/>
                <w:color w:val="1E44BC" w:themeColor="accent6"/>
              </w:rPr>
              <w:t>Ishathakur4307@gmail.com</w:t>
            </w:r>
          </w:p>
        </w:tc>
        <w:tc>
          <w:tcPr>
            <w:tcW w:w="424" w:type="dxa"/>
            <w:vMerge/>
          </w:tcPr>
          <w:p w14:paraId="14AC89EE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A342782" w14:textId="77777777" w:rsidR="00E77B5E" w:rsidRPr="00AE68A8" w:rsidRDefault="00E77B5E" w:rsidP="00AE68A8"/>
        </w:tc>
      </w:tr>
      <w:tr w:rsidR="00E77B5E" w:rsidRPr="00AE68A8" w14:paraId="7E607729" w14:textId="77777777" w:rsidTr="00585FC2">
        <w:trPr>
          <w:trHeight w:val="174"/>
        </w:trPr>
        <w:tc>
          <w:tcPr>
            <w:tcW w:w="720" w:type="dxa"/>
          </w:tcPr>
          <w:p w14:paraId="1072470F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B1CB157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66CC147F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E3B2753" w14:textId="77777777" w:rsidR="00E77B5E" w:rsidRPr="00AE68A8" w:rsidRDefault="00E77B5E" w:rsidP="00AE68A8"/>
        </w:tc>
      </w:tr>
      <w:tr w:rsidR="00E77B5E" w:rsidRPr="00AE68A8" w14:paraId="0A3D70E7" w14:textId="77777777" w:rsidTr="00585FC2">
        <w:trPr>
          <w:trHeight w:val="633"/>
        </w:trPr>
        <w:tc>
          <w:tcPr>
            <w:tcW w:w="720" w:type="dxa"/>
          </w:tcPr>
          <w:p w14:paraId="55C86232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036BED36" w14:textId="77777777" w:rsidR="00E77B5E" w:rsidRPr="00AE68A8" w:rsidRDefault="00E77B5E" w:rsidP="00CC1E8B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5E77EA4F" w14:textId="77777777" w:rsidR="00E77B5E" w:rsidRPr="00AE68A8" w:rsidRDefault="00E77B5E" w:rsidP="00A613AE">
            <w:pPr>
              <w:pStyle w:val="Information"/>
            </w:pPr>
          </w:p>
        </w:tc>
        <w:tc>
          <w:tcPr>
            <w:tcW w:w="424" w:type="dxa"/>
            <w:vMerge/>
          </w:tcPr>
          <w:p w14:paraId="3964D3A8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6C18B0A4" w14:textId="77777777" w:rsidR="00E77B5E" w:rsidRPr="00AE68A8" w:rsidRDefault="00E77B5E" w:rsidP="00AE68A8"/>
        </w:tc>
      </w:tr>
      <w:tr w:rsidR="00E77B5E" w:rsidRPr="00AE68A8" w14:paraId="20FFAFFB" w14:textId="77777777" w:rsidTr="00585FC2">
        <w:trPr>
          <w:trHeight w:val="2448"/>
        </w:trPr>
        <w:tc>
          <w:tcPr>
            <w:tcW w:w="720" w:type="dxa"/>
          </w:tcPr>
          <w:p w14:paraId="722101FE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77565053" w14:textId="77777777" w:rsidR="00E77B5E" w:rsidRPr="00AE68A8" w:rsidRDefault="00E77B5E" w:rsidP="00AE68A8"/>
        </w:tc>
        <w:tc>
          <w:tcPr>
            <w:tcW w:w="424" w:type="dxa"/>
          </w:tcPr>
          <w:p w14:paraId="4554854D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68AAC45" w14:textId="77777777" w:rsidR="00E77B5E" w:rsidRPr="00AE68A8" w:rsidRDefault="00E77B5E" w:rsidP="00AE68A8"/>
        </w:tc>
      </w:tr>
    </w:tbl>
    <w:p w14:paraId="0C0EECA7" w14:textId="77777777" w:rsidR="007F5B63" w:rsidRPr="00393D09" w:rsidRDefault="007F5B63" w:rsidP="009B591F">
      <w:pPr>
        <w:rPr>
          <w:lang w:val="en-IN"/>
        </w:rPr>
      </w:pPr>
    </w:p>
    <w:sectPr w:rsidR="007F5B63" w:rsidRPr="00393D09" w:rsidSect="00585FC2">
      <w:headerReference w:type="default" r:id="rId19"/>
      <w:type w:val="continuous"/>
      <w:pgSz w:w="11907" w:h="16839" w:code="9"/>
      <w:pgMar w:top="1440" w:right="1440" w:bottom="1440" w:left="144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14CB1" w14:textId="77777777" w:rsidR="0047447D" w:rsidRDefault="0047447D" w:rsidP="00590471">
      <w:r>
        <w:separator/>
      </w:r>
    </w:p>
  </w:endnote>
  <w:endnote w:type="continuationSeparator" w:id="0">
    <w:p w14:paraId="70C09D63" w14:textId="77777777" w:rsidR="0047447D" w:rsidRDefault="0047447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958CA" w14:textId="77777777" w:rsidR="0047447D" w:rsidRDefault="0047447D" w:rsidP="00590471">
      <w:r>
        <w:separator/>
      </w:r>
    </w:p>
  </w:footnote>
  <w:footnote w:type="continuationSeparator" w:id="0">
    <w:p w14:paraId="1DB0273B" w14:textId="77777777" w:rsidR="0047447D" w:rsidRDefault="0047447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6A6E" w14:textId="77777777" w:rsidR="00563FE8" w:rsidRPr="00D11976" w:rsidRDefault="00563FE8" w:rsidP="00D11976">
    <w:pPr>
      <w:pStyle w:val="BodyText"/>
      <w:jc w:val="center"/>
      <w:rPr>
        <w:rFonts w:ascii="Arial Black" w:hAnsi="Arial Black"/>
        <w:sz w:val="28"/>
      </w:rPr>
    </w:pPr>
    <w:r w:rsidRPr="00D11976">
      <w:rPr>
        <w:rFonts w:ascii="Arial Black" w:hAnsi="Arial Black"/>
        <w:noProof/>
        <w:sz w:val="28"/>
        <w:lang w:val="en-IN" w:eastAsia="en-I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E8EA86A" wp14:editId="01DFC733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V7m8sGAPDg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dGE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Xz5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N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7qSQep3dXzJgT&#10;CSJqFKDzzrFhznt3RMVZS0pR23EMTq0Y2JvuTlxKYGotG9sca5HHIqYNjsLjVjDb1GJhSFCP8xng&#10;tLH1tnt3zTMjXQuMUG/N2Xpz1tJ74+TF+cRNLXojsMlDZXcn7hEly7pmI+6kziOsd6A7hqpC6iyE&#10;WK+O3sCyRQ7jGZoeTIJ1iDG1KnGhysIZ7/cMczU3VcCk2ci9LaxMrOc2olzdYwUuCem9UT3HY/V5&#10;UEOvSge+Z9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cXF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cBxfM8tM&#10;vdbgr7/7/6SdCZLjOq5Ft/Scdg61/431uQQuRFCSLf0fXRHZfqJEEsQ88RCPniKNiAhzXDtEeT5Z&#10;RujmPIbdDblYG38C8jqRH7jCMW0ez4xilB5rsN/vbp9+/brcVY9RKBqPf35X9vn0eAfT45m/v50p&#10;Mr27zfz9t8meg4XB9UtCiGrNrftchrpPBx5Ub105TYmBI5zxd/tsnoU7lNLzzXGhp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ICUgkojwpqFGROLGIsLyCVREGREzPG8ipiLC8glURBkRMzxvIqYiyvjLGooLQKGWN5&#10;FTGWF5BKnIMixvLKGIsKakPInFjEWF4ZY1FBjYLMiUWM5ZUxFhXUKMicWMRYXhljUUGJgoyxvIoY&#10;yytjLCqoUZA5sYixvDLGooIaBZkTixjLK2MsKqhRkDmxiLG8MsaighoFmROLGMsrYywqqFDwzhiL&#10;CmoNJIzlXcRY3hljUUGNgqSd30WM5Z0xFhXUKEja+V3EWN4ZY1FBjYJkJ76LGMs7YywqqFGQ7MR3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2s/m4PoTRmNPCa05W8rY+G6nBcY5xcs&#10;E8ckVzSoEB4TTvV9iTfaQAOXhpw2g63Mo6SuEuN+lvO8xWCduTjL3e918oX2v86MYXzYgt6L1/sw&#10;p0Qt+qwgkIJBkKacHRFs+biOiKZCbIF3Xz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f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t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D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zX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Z82BOvK6q9OpZy8IdPh&#10;FNVdkBBHnA9zN68TkWHJjJmG0RZYrVDqrw5T3ddig+dI7/7jDzm1Vv3uwUQSmMfgExC3T0SVH8LQ&#10;l07aaSQXkN+QzPmzwnMhE2kAgQSSL5Z6xjQSdhj9Io4kM4zOSgaRJf4v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AUrqyZhHAKfawLXzxPrzRzlSoU/S&#10;kmdRALDlIpCiSogb/nCVSXY+gecoDGrzkKlCIaCguzyZqe+R50Wvndi9isS64XhRQl1TYuET0aSk&#10;lqs0aXgX/MkKKDj0VNbxfdF0K0846cUwGOZcHw5tHPasnLROjBVK/WWpMNKBaLr+st9TaAS2pJ2u&#10;Z2I20eejwJTZ6oeEYG/ARMMLg4aCiF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PhhJabXzolHKzGteU48WYkxsefEs5UYk3lOvFiJMYHnxKuVGJN2TrxZifGPzomf&#10;VuKgmM+p+W1hTEHmoSzo3FK6h7NgdUtyD2nBuJbkHtaCQi3JPbQFJ1qSe3gLlrMk9xAXvGVJ7mEu&#10;mMiS3ENdcIvn5Px2UBdsYUnuoS7ov5LcQ13weSW5h7og6EpyD3XBuJXkHuqCeSvJPdQFJ1aSe6gL&#10;kqsk91AXrFVJ7qEuaKhzcn47qAs6qiT3UBdEUU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walUlieEHgaKBJNjmWDUhENTCQqx7KZHMsGpSIamEhUjmUzOZZNOZYQ&#10;WL2gHMtmciwblEptA5Nj2ZRjCYFXBUWiybFsyrGEwNNAkWhyLJtyLCHwNFAkmhzLphxLCCwNlGPZ&#10;TI5lU44lBJ4GikSTY9mUYwmBp4Ei0eRYNuVYQuBpoEg0OZZNOZYQeBooEk2OZVO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Xelu7NcFI4Qihfzzexlb71&#10;P7BjX6G8/65mOMDMw+dZuGAOZRnDrTsIgcdtV6eKs0cb8DRIPj7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6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Gp9jb6uN6DsT+4P0vIq5BbrTN9hxXCDK99eln7YjvJHoxIj9c8ROAYI3U6o+iu208&#10;1eYtUmPt1mZO/EtOXJV1N7dPk1MbBK/NNPoY/2yf0knNZSjZ5rWs+qvZHbYLxNU2e38FeCpSiVJG&#10;oK49Dse7IDUowIy/othhEWpZaR9amaSa2QfSMj31Qr6Xf7/U8cdtyumRXrPUrY8EoBZbZpoSrN5q&#10;zcBunmCMk0eH11dr9hXWOI7Dwu1VQCylOpPwGWtEkVlFZorA0VeeKSNhZp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n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n9A&#10;l/VTPph9EiCmQBZmqzkjRzj6QWFgKISMvO8ZiW/LCvtUFR7XOZOLVkAYkiBVlW95DMfhsXv+L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GkblWGbzrrBZOZYQeBaoTzQ5llk5&#10;lhB4FigSTY5lvj2VYnIss3IsIbCaoBzLbHIsPD0rX6PJsfDiuRZgIlE5ltk8xzIrxxICrxMViSbH&#10;MuvTKSHwLFAkmhzLrOdYQmBZoBzLbHIss3IsIfAsUCSaHAvvzwoSTY6Fx3m1AHN2Vo6FZ+XNPlAk&#10;mhzLrBxLCLxRUCSaHMusT6qEwLJAOZbZ5Fhm5VhC4FmgSDQ5llk5lhB4FigSTY5lVo4lBJ4FikST&#10;Y5mVYwmBZ4Ei0eRYeP1aPm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JrFJRj2U2OZYdSyX1gciy7ciwh8JqgSDQ5ll05lhB4FigSTY5lV44lBJ4FikSTY9mVYwmB&#10;ZYFyLLvJsezKsYTAs0CRaHIsu3IsIfAsUCSaHMuuHEsIPAsUiSbHsivHEgLPAkWiybHsyrGEwLHg&#10;UI4lBF4BwrEcJsdyKMcSAs8CmZ0Pk2M5lGMJgWeBzM6HybEcyrGEwLNA1omHybEcyrGEwLNA1omH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KFUhOUZQWeBI7HkWN5QKmZBiUTn&#10;WN4lx/KGUjELSiQ6x/IuOZa3cywjqN6CcyzvkmN5Q6noMyg5lrdzLCPoluBILDmWt3MsI+gscCSW&#10;HMvbOZYRdBY4EkuO5e0cywgqC5xjeZccy9s5lhF0FjgSS47l7RzLCDoLHIklx/J2jmUEnQWOxJJj&#10;eTvHMoLOAkdiybG8nWMZQWPB5RzLCLoBjGO5So7lco5lBJ0F9nW+So7lco5lBJ0F9nW+So7lco5l&#10;BJ0Ftk+8So7lco5lBJ0Ftk+8So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V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VyZrY7fTPILM&#10;+XrXTcOCRStps4VlPvAeVowFF5Ab1IpNp9wBk3YZKetphlXFEUhgS/Oc+bSc0R/WuO/vRXJXBk++&#10;OtfkJeLlxtd29Qk92Mu6sidogS1F049dRXttu8qcn+FFFAF9n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W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3KETzIFi5YfNNb8IdqveYIgGn7KP9LGEYnJ2+5Fu3zvc8nbqy+isxOdVrkg3wqhxjHECu&#10;TUA7UmnUTEikBqXxRfghQyJntDJqKX7A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3a9LsoOdcEYh6bwuDSs6u7iaq/glNXZEcohIIpFcoUVSsW4XLWZ4wWvfO4a&#10;5sZ3A4k8/Tqoe9qfCimZKkEUQm1N4LxGMai+Jzh7Rhc5Zpnp3hc7DRJe6wGzCqX+MszxWeK71V2P&#10;o6JPiH/geZioFs7uG8afEMBbmE/L9aER4K1faicxdtPYfkLRWPZNVxZl4ySyV75/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N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wGQCIPvqxVUQ9VcCpGG/CzKYaOE3&#10;JA8gHHOF7FydjZpQvEr7mMjuHZCEblOACHHLZwmUogo1zHFklkG0kDyJ5EzdsT+gQKfI9jetgyi4&#10;JQHYdlIyqmD2O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QN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v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Lby6cV&#10;sI1Pc3iWcjXebvqHjgWZXbjnLSfr7tVfSQA4lpzRSaYAi1ogQ6GZ/86pQXIua1Y/00QJ7O9RqrGx&#10;bphYV47GUOmWtvy0O08+jwCzKPFz/tu/T3JVCmTp3GEZPPV99HGvQg2j7H3xd7eY47i6AlMJR9nf&#10;xjIZjomxm5yMvPOUf9Mw/lkTE7ImWM4ZtSCTaWaflCZCLDLhG+hQaR6NHBqdrsOkZCUxYUjeg0yV&#10;itkznjFl00+Mklhe63WQkL9Z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P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XVq/fUO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wP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d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u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W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QfyN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j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nammrnkwp9SCYmP3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TAqzBIjRu&#10;uHWpcOn6kO5qrNE4Kud6ME66cg0bEOpXGnnj2DdzxqXxmZ0zdShjRjJpF91/LqukptxwNVvPBqHn&#10;Xdr1R5Ssu7GcUUanVNWmTnvLYoCV64FRVhe2rvW14COQjmjeUnK1274l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w9aUdU6sA2uUzk8zEqZDipqVHpOjdc5vkvO0xAsG/8RLt8YwpsGuR53BnN68&#10;KKqoQDbvrqrSzHnFDU09FZv1V/K4iWdz1JZ1DpggNnOh+maP2VLHSW1BUmyFUn9dYV4sOIgxI26E&#10;LbAL22cNEy+WXSHc2ZitJM9wO9aJOFyK9KfP4ihXatJ0kObBbq4fwZzflP+i0O08KG9LWedEfeqD&#10;1nO0Kzbrr4vMGm8afdNZ2QwOKTAGj9aJrDFHxkxZIiwT0/3T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gcoKZIxjwAOtYFr54n1zx/lSKU+SUueRQHAlstA&#10;iiohbvjDVSYZfALPURrU5iFDhUJAQXfzZIa+R54XvXZy9yoS64bjRUl1TYmFz0STJrVcpUndu+BP&#10;VkDJoYeyju+LplvzhCe9GAbDnOtg18Zhz8pJC2KsUOovS4WeDkTT9W/i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/vvMm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f8gPVDG9Q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jY&#10;DY5S36sJgAeii/PWRihKwTSjBaRKe48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n8KDHde048WYnxHs+Jb1Zi&#10;eu2c+G4lpjXPiWcrMSb2nHixEmMyz4lXKzEm8Jx4sxJj0s6JH1Zi/KNz4q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Jqjjb6vfBXWcYHaSx2His/L8bSUX1HFa2EouqOPQsJVc&#10;UMd5Xiu5oI73aqzkgjpO3FrJBXUcobWSC+o4E2slF9RxyNVKLqjj1KqTPI6dnlHH31ZyQR3nSq3k&#10;gjoOilrJBXUc/LSSC+o4yGklF9RxMNNKLqjjpKWVXFDH0UkruaCOs5BWckEdhxud5K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9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cf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H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/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0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T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01670330"/>
    <w:multiLevelType w:val="hybridMultilevel"/>
    <w:tmpl w:val="F800D2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0614C"/>
    <w:multiLevelType w:val="hybridMultilevel"/>
    <w:tmpl w:val="CBDEA0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07B4"/>
    <w:multiLevelType w:val="hybridMultilevel"/>
    <w:tmpl w:val="6D526BC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6919"/>
    <w:multiLevelType w:val="hybridMultilevel"/>
    <w:tmpl w:val="6ACEC8E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062F91"/>
    <w:multiLevelType w:val="hybridMultilevel"/>
    <w:tmpl w:val="22765CB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00A23"/>
    <w:multiLevelType w:val="hybridMultilevel"/>
    <w:tmpl w:val="2A5C689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23756"/>
    <w:multiLevelType w:val="hybridMultilevel"/>
    <w:tmpl w:val="380ED03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867FF"/>
    <w:multiLevelType w:val="hybridMultilevel"/>
    <w:tmpl w:val="C6E0F9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13210"/>
    <w:multiLevelType w:val="hybridMultilevel"/>
    <w:tmpl w:val="AAE479A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852DA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21C1FF6"/>
    <w:multiLevelType w:val="hybridMultilevel"/>
    <w:tmpl w:val="AC8A95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E78C6"/>
    <w:multiLevelType w:val="hybridMultilevel"/>
    <w:tmpl w:val="140437E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75FD5"/>
    <w:multiLevelType w:val="hybridMultilevel"/>
    <w:tmpl w:val="82FEAA7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979806">
    <w:abstractNumId w:val="0"/>
  </w:num>
  <w:num w:numId="2" w16cid:durableId="353580969">
    <w:abstractNumId w:val="4"/>
  </w:num>
  <w:num w:numId="3" w16cid:durableId="1974365038">
    <w:abstractNumId w:val="11"/>
  </w:num>
  <w:num w:numId="4" w16cid:durableId="1706589992">
    <w:abstractNumId w:val="5"/>
  </w:num>
  <w:num w:numId="5" w16cid:durableId="1948193260">
    <w:abstractNumId w:val="7"/>
  </w:num>
  <w:num w:numId="6" w16cid:durableId="21789243">
    <w:abstractNumId w:val="13"/>
  </w:num>
  <w:num w:numId="7" w16cid:durableId="1602296050">
    <w:abstractNumId w:val="14"/>
  </w:num>
  <w:num w:numId="8" w16cid:durableId="430978589">
    <w:abstractNumId w:val="1"/>
  </w:num>
  <w:num w:numId="9" w16cid:durableId="16007985">
    <w:abstractNumId w:val="12"/>
  </w:num>
  <w:num w:numId="10" w16cid:durableId="779488995">
    <w:abstractNumId w:val="10"/>
  </w:num>
  <w:num w:numId="11" w16cid:durableId="1452474556">
    <w:abstractNumId w:val="9"/>
  </w:num>
  <w:num w:numId="12" w16cid:durableId="1295526396">
    <w:abstractNumId w:val="6"/>
  </w:num>
  <w:num w:numId="13" w16cid:durableId="1588689641">
    <w:abstractNumId w:val="8"/>
  </w:num>
  <w:num w:numId="14" w16cid:durableId="811216785">
    <w:abstractNumId w:val="3"/>
  </w:num>
  <w:num w:numId="15" w16cid:durableId="1654069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F26"/>
    <w:rsid w:val="00055B72"/>
    <w:rsid w:val="00060042"/>
    <w:rsid w:val="0008685D"/>
    <w:rsid w:val="000874C4"/>
    <w:rsid w:val="000E02F4"/>
    <w:rsid w:val="00112FD7"/>
    <w:rsid w:val="001253DD"/>
    <w:rsid w:val="00150ABD"/>
    <w:rsid w:val="00156B85"/>
    <w:rsid w:val="00222466"/>
    <w:rsid w:val="00236632"/>
    <w:rsid w:val="0029260E"/>
    <w:rsid w:val="00293724"/>
    <w:rsid w:val="002B4549"/>
    <w:rsid w:val="002C69CA"/>
    <w:rsid w:val="002E75C0"/>
    <w:rsid w:val="00310F17"/>
    <w:rsid w:val="003326CB"/>
    <w:rsid w:val="00353C83"/>
    <w:rsid w:val="00376291"/>
    <w:rsid w:val="003763B9"/>
    <w:rsid w:val="00380FD1"/>
    <w:rsid w:val="00383D02"/>
    <w:rsid w:val="00384CE1"/>
    <w:rsid w:val="00393D09"/>
    <w:rsid w:val="003F3F2A"/>
    <w:rsid w:val="0047016F"/>
    <w:rsid w:val="0047447D"/>
    <w:rsid w:val="004E158A"/>
    <w:rsid w:val="005471D7"/>
    <w:rsid w:val="00563FE8"/>
    <w:rsid w:val="00565C77"/>
    <w:rsid w:val="0056708E"/>
    <w:rsid w:val="005801E5"/>
    <w:rsid w:val="00585FC2"/>
    <w:rsid w:val="00590471"/>
    <w:rsid w:val="005D01FA"/>
    <w:rsid w:val="005D45DC"/>
    <w:rsid w:val="006716D8"/>
    <w:rsid w:val="006920F0"/>
    <w:rsid w:val="006C020C"/>
    <w:rsid w:val="006D79A8"/>
    <w:rsid w:val="006E33F9"/>
    <w:rsid w:val="0072371B"/>
    <w:rsid w:val="00723F06"/>
    <w:rsid w:val="00741FD3"/>
    <w:rsid w:val="007575B6"/>
    <w:rsid w:val="007B2A29"/>
    <w:rsid w:val="007B53CC"/>
    <w:rsid w:val="007F5B63"/>
    <w:rsid w:val="00803A0A"/>
    <w:rsid w:val="00846CB9"/>
    <w:rsid w:val="00862185"/>
    <w:rsid w:val="00885173"/>
    <w:rsid w:val="008A1E6E"/>
    <w:rsid w:val="008B108C"/>
    <w:rsid w:val="008C2CFC"/>
    <w:rsid w:val="008E5AE6"/>
    <w:rsid w:val="009156CF"/>
    <w:rsid w:val="009475DC"/>
    <w:rsid w:val="00951FD0"/>
    <w:rsid w:val="00967B93"/>
    <w:rsid w:val="009B591F"/>
    <w:rsid w:val="009B5B4C"/>
    <w:rsid w:val="00A31B16"/>
    <w:rsid w:val="00A613AE"/>
    <w:rsid w:val="00AC2748"/>
    <w:rsid w:val="00AE68A8"/>
    <w:rsid w:val="00AF627A"/>
    <w:rsid w:val="00B25063"/>
    <w:rsid w:val="00B63521"/>
    <w:rsid w:val="00B6466C"/>
    <w:rsid w:val="00B76CDA"/>
    <w:rsid w:val="00B86592"/>
    <w:rsid w:val="00C14078"/>
    <w:rsid w:val="00C14433"/>
    <w:rsid w:val="00C2187B"/>
    <w:rsid w:val="00C454E4"/>
    <w:rsid w:val="00C617FF"/>
    <w:rsid w:val="00C83A18"/>
    <w:rsid w:val="00C95F26"/>
    <w:rsid w:val="00CC1E8B"/>
    <w:rsid w:val="00CC4E46"/>
    <w:rsid w:val="00CD2321"/>
    <w:rsid w:val="00CE1E3D"/>
    <w:rsid w:val="00D04309"/>
    <w:rsid w:val="00D053FA"/>
    <w:rsid w:val="00D11976"/>
    <w:rsid w:val="00D26515"/>
    <w:rsid w:val="00DE3F61"/>
    <w:rsid w:val="00E26AED"/>
    <w:rsid w:val="00E73AB8"/>
    <w:rsid w:val="00E77B5E"/>
    <w:rsid w:val="00E8611A"/>
    <w:rsid w:val="00E90A60"/>
    <w:rsid w:val="00ED47F7"/>
    <w:rsid w:val="00EE7E09"/>
    <w:rsid w:val="00F01350"/>
    <w:rsid w:val="00F0223C"/>
    <w:rsid w:val="00F3235D"/>
    <w:rsid w:val="00F509FC"/>
    <w:rsid w:val="00F6468C"/>
    <w:rsid w:val="00F878BD"/>
    <w:rsid w:val="00FA3A2C"/>
    <w:rsid w:val="00FE027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56239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C2187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52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5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C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02AFA87-CB67-4B56-8268-8346B945AC3B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Blue%20spheres%20cover%20letter.dotx</Template>
  <TotalTime>0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2024-02-15T05:09:00Z</dcterms:created>
  <dcterms:modified xsi:type="dcterms:W3CDTF">2025-02-24T08:38:00Z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